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351" w:rsidRPr="00F10F74" w:rsidRDefault="00300351" w:rsidP="009F2C9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bookmarkStart w:id="0" w:name="_GoBack"/>
      <w:bookmarkEnd w:id="0"/>
      <w:r w:rsidRPr="00F10F74">
        <w:rPr>
          <w:rFonts w:ascii="Times New Roman" w:hAnsi="Times New Roman" w:cs="Times New Roman"/>
          <w:b/>
          <w:bCs/>
          <w:sz w:val="48"/>
          <w:szCs w:val="48"/>
        </w:rPr>
        <w:t>Прайс на готовую продукцию</w:t>
      </w:r>
    </w:p>
    <w:p w:rsidR="00300351" w:rsidRPr="009F2C90" w:rsidRDefault="00300351" w:rsidP="009F2C90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  <w:u w:val="single"/>
        </w:rPr>
      </w:pPr>
      <w:r w:rsidRPr="009F2C90">
        <w:rPr>
          <w:rFonts w:ascii="Times New Roman" w:hAnsi="Times New Roman" w:cs="Times New Roman"/>
          <w:sz w:val="48"/>
          <w:szCs w:val="48"/>
          <w:u w:val="single"/>
        </w:rPr>
        <w:t>ОАО «Кричевский завод ЖБИ»</w:t>
      </w:r>
    </w:p>
    <w:p w:rsidR="00300351" w:rsidRPr="00620B65" w:rsidRDefault="00300351" w:rsidP="00620B65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620B65">
        <w:rPr>
          <w:rFonts w:ascii="Times New Roman" w:hAnsi="Times New Roman" w:cs="Times New Roman"/>
          <w:sz w:val="32"/>
          <w:szCs w:val="32"/>
        </w:rPr>
        <w:t>с графическим представлением и краткой характеристикой</w:t>
      </w:r>
    </w:p>
    <w:tbl>
      <w:tblPr>
        <w:tblW w:w="12195" w:type="dxa"/>
        <w:tblInd w:w="-12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780"/>
        <w:gridCol w:w="1129"/>
        <w:gridCol w:w="2111"/>
        <w:gridCol w:w="1849"/>
        <w:gridCol w:w="3326"/>
      </w:tblGrid>
      <w:tr w:rsidR="00300351" w:rsidRPr="005E77B3" w:rsidTr="0020480D">
        <w:tc>
          <w:tcPr>
            <w:tcW w:w="4909" w:type="dxa"/>
            <w:gridSpan w:val="2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Графический вид изделия</w:t>
            </w:r>
          </w:p>
        </w:tc>
        <w:tc>
          <w:tcPr>
            <w:tcW w:w="3960" w:type="dxa"/>
            <w:gridSpan w:val="2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        Характеристика</w:t>
            </w:r>
          </w:p>
        </w:tc>
        <w:tc>
          <w:tcPr>
            <w:tcW w:w="3326" w:type="dxa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Стоимость, бел. рублей</w:t>
            </w:r>
          </w:p>
        </w:tc>
      </w:tr>
      <w:tr w:rsidR="00300351" w:rsidRPr="005E77B3" w:rsidTr="0020480D">
        <w:tc>
          <w:tcPr>
            <w:tcW w:w="12195" w:type="dxa"/>
            <w:gridSpan w:val="5"/>
          </w:tcPr>
          <w:p w:rsidR="00300351" w:rsidRPr="00E96A5F" w:rsidRDefault="00300351" w:rsidP="00E96A5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>ЭЛЕМЕНТЫ КАНАЛИЗАЦИОННЫХ КОЛОДЦЕВ</w:t>
            </w:r>
          </w:p>
        </w:tc>
      </w:tr>
      <w:tr w:rsidR="00300351" w:rsidRPr="005E77B3" w:rsidTr="0020480D">
        <w:tc>
          <w:tcPr>
            <w:tcW w:w="3780" w:type="dxa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alt="https://sun9-72.userapi.com/XUa_WCggfkRRFR2AU_UrhdX5e_g8wRjw6AKOgA/zoSgYSQpDNo.jpg" style="width:120pt;height:143.25pt;visibility:visible">
                  <v:imagedata r:id="rId4" o:title="" croptop="7465f"/>
                </v:shape>
              </w:pict>
            </w:r>
          </w:p>
        </w:tc>
        <w:tc>
          <w:tcPr>
            <w:tcW w:w="3240" w:type="dxa"/>
            <w:gridSpan w:val="2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120</w:t>
            </w:r>
            <w:r w:rsidRPr="005E77B3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 мм</w:t>
            </w:r>
          </w:p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625</w:t>
            </w:r>
            <w:r w:rsidRPr="005E77B3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Высота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205</w:t>
            </w:r>
            <w:r w:rsidRPr="005E77B3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мм</w:t>
            </w:r>
          </w:p>
          <w:p w:rsidR="00300351" w:rsidRPr="00820DB1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0D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Вес </w:t>
            </w:r>
          </w:p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6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                305 кг</w:t>
            </w:r>
          </w:p>
        </w:tc>
        <w:tc>
          <w:tcPr>
            <w:tcW w:w="5175" w:type="dxa"/>
            <w:gridSpan w:val="2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</w:rPr>
            </w:pPr>
          </w:p>
          <w:p w:rsidR="00300351" w:rsidRPr="0083373D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</w:rPr>
            </w:pPr>
            <w:r w:rsidRPr="0083373D"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</w:rPr>
              <w:t>Крышка  ПП-10-1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4B070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  <w:t>58,34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1 шт.</w:t>
            </w:r>
          </w:p>
        </w:tc>
      </w:tr>
      <w:tr w:rsidR="00300351" w:rsidRPr="005E77B3" w:rsidTr="0020480D">
        <w:trPr>
          <w:trHeight w:val="1779"/>
        </w:trPr>
        <w:tc>
          <w:tcPr>
            <w:tcW w:w="3780" w:type="dxa"/>
          </w:tcPr>
          <w:p w:rsidR="00300351" w:rsidRDefault="00300351" w:rsidP="00620B6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object w:dxaOrig="15315" w:dyaOrig="8955">
                <v:shape id="_x0000_i1026" type="#_x0000_t75" style="width:168.75pt;height:98.25pt" o:ole="">
                  <v:imagedata r:id="rId5" o:title=""/>
                </v:shape>
                <o:OLEObject Type="Embed" ProgID="Paint.Picture" ShapeID="_x0000_i1026" DrawAspect="Content" ObjectID="_1749975730" r:id="rId6"/>
              </w:object>
            </w:r>
          </w:p>
        </w:tc>
        <w:tc>
          <w:tcPr>
            <w:tcW w:w="3240" w:type="dxa"/>
            <w:gridSpan w:val="2"/>
          </w:tcPr>
          <w:p w:rsidR="00300351" w:rsidRPr="005E77B3" w:rsidRDefault="00300351" w:rsidP="00E96A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150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 мм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                     </w:t>
            </w:r>
          </w:p>
          <w:p w:rsidR="00300351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00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мм</w:t>
            </w:r>
          </w:p>
          <w:p w:rsidR="00300351" w:rsidRPr="00820DB1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20DB1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440 кг</w:t>
            </w:r>
          </w:p>
        </w:tc>
        <w:tc>
          <w:tcPr>
            <w:tcW w:w="5175" w:type="dxa"/>
            <w:gridSpan w:val="2"/>
          </w:tcPr>
          <w:p w:rsidR="00300351" w:rsidRDefault="00300351" w:rsidP="00E96A5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C72329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Днище П</w:t>
            </w:r>
            <w:r w:rsidRPr="0020480D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Дн</w:t>
            </w:r>
            <w:r w:rsidRPr="00C72329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-1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0</w:t>
            </w:r>
          </w:p>
          <w:p w:rsidR="00300351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  <w:tab/>
            </w:r>
          </w:p>
          <w:p w:rsidR="00300351" w:rsidRPr="00C72329" w:rsidRDefault="00300351" w:rsidP="004B070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  <w:t>92,60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1 шт.</w:t>
            </w:r>
          </w:p>
        </w:tc>
      </w:tr>
      <w:tr w:rsidR="00300351" w:rsidRPr="005E77B3" w:rsidTr="0020480D">
        <w:tc>
          <w:tcPr>
            <w:tcW w:w="3780" w:type="dxa"/>
          </w:tcPr>
          <w:p w:rsidR="00300351" w:rsidRPr="005E77B3" w:rsidRDefault="00300351" w:rsidP="00620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eastAsia="ru-RU"/>
              </w:rPr>
              <w:pict>
                <v:shape id="Рисунок 3" o:spid="_x0000_i1027" type="#_x0000_t75" style="width:155.25pt;height:127.5pt;visibility:visible">
                  <v:imagedata r:id="rId7" o:title=""/>
                </v:shape>
              </w:pict>
            </w:r>
          </w:p>
        </w:tc>
        <w:tc>
          <w:tcPr>
            <w:tcW w:w="3240" w:type="dxa"/>
            <w:gridSpan w:val="2"/>
          </w:tcPr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1680 мм</w:t>
            </w:r>
          </w:p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700 мм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Высота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150 мм</w:t>
            </w:r>
          </w:p>
          <w:p w:rsidR="00300351" w:rsidRPr="00820DB1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20DB1">
              <w:rPr>
                <w:rFonts w:ascii="Times New Roman" w:hAnsi="Times New Roman" w:cs="Times New Roman"/>
                <w:sz w:val="28"/>
                <w:szCs w:val="28"/>
              </w:rPr>
              <w:t xml:space="preserve">Вес </w:t>
            </w:r>
          </w:p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690 кг</w:t>
            </w:r>
          </w:p>
        </w:tc>
        <w:tc>
          <w:tcPr>
            <w:tcW w:w="5175" w:type="dxa"/>
            <w:gridSpan w:val="2"/>
          </w:tcPr>
          <w:p w:rsidR="00300351" w:rsidRPr="005E77B3" w:rsidRDefault="00300351" w:rsidP="00E96A5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</w:rPr>
              <w:t xml:space="preserve">Крышка  </w:t>
            </w: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ПП-15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-1</w:t>
            </w: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4B070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  <w:t>178,22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шт.</w:t>
            </w:r>
          </w:p>
        </w:tc>
      </w:tr>
      <w:tr w:rsidR="00300351" w:rsidRPr="005E77B3" w:rsidTr="0020480D">
        <w:tc>
          <w:tcPr>
            <w:tcW w:w="3780" w:type="dxa"/>
          </w:tcPr>
          <w:p w:rsidR="00300351" w:rsidRDefault="00300351" w:rsidP="00620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eastAsia="ru-RU"/>
              </w:rPr>
            </w:pPr>
            <w:r w:rsidRPr="009E7748">
              <w:rPr>
                <w:rFonts w:ascii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eastAsia="ru-RU"/>
              </w:rPr>
              <w:pict>
                <v:shape id="Рисунок 4" o:spid="_x0000_i1028" type="#_x0000_t75" alt="IMG_7308" style="width:141pt;height:84.75pt;visibility:visible">
                  <v:imagedata r:id="rId8" o:title="" croptop="9146f" cropbottom="13294f" cropleft="7851f" cropright="3729f"/>
                </v:shape>
              </w:pict>
            </w:r>
          </w:p>
        </w:tc>
        <w:tc>
          <w:tcPr>
            <w:tcW w:w="3240" w:type="dxa"/>
            <w:gridSpan w:val="2"/>
          </w:tcPr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200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 мм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Высота                              </w:t>
            </w:r>
          </w:p>
          <w:p w:rsidR="00300351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мм</w:t>
            </w:r>
          </w:p>
          <w:p w:rsidR="00300351" w:rsidRPr="00820DB1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20DB1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</w:p>
          <w:p w:rsidR="00300351" w:rsidRPr="005E77B3" w:rsidRDefault="00300351" w:rsidP="007675D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940 кг</w:t>
            </w:r>
          </w:p>
        </w:tc>
        <w:tc>
          <w:tcPr>
            <w:tcW w:w="5175" w:type="dxa"/>
            <w:gridSpan w:val="2"/>
          </w:tcPr>
          <w:p w:rsidR="00300351" w:rsidRDefault="00300351" w:rsidP="00D528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C72329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Днище П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Дн-15</w:t>
            </w:r>
          </w:p>
          <w:p w:rsidR="00300351" w:rsidRDefault="00300351" w:rsidP="00D528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D528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  <w:tab/>
            </w:r>
          </w:p>
          <w:p w:rsidR="00300351" w:rsidRPr="005E77B3" w:rsidRDefault="00300351" w:rsidP="004B070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  <w:t>196,39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1 шт.</w:t>
            </w:r>
          </w:p>
        </w:tc>
      </w:tr>
      <w:tr w:rsidR="00300351" w:rsidRPr="005E77B3" w:rsidTr="0020480D">
        <w:tc>
          <w:tcPr>
            <w:tcW w:w="3780" w:type="dxa"/>
          </w:tcPr>
          <w:p w:rsidR="00300351" w:rsidRPr="005E77B3" w:rsidRDefault="00300351" w:rsidP="00620B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5" o:spid="_x0000_i1029" type="#_x0000_t75" alt="IMG_7317" style="width:162pt;height:93.75pt;visibility:visible">
                  <v:imagedata r:id="rId9" o:title="" croptop="13980f" cropleft="-274f"/>
                </v:shape>
              </w:pict>
            </w:r>
          </w:p>
        </w:tc>
        <w:tc>
          <w:tcPr>
            <w:tcW w:w="3240" w:type="dxa"/>
            <w:gridSpan w:val="2"/>
          </w:tcPr>
          <w:p w:rsidR="00300351" w:rsidRPr="005E77B3" w:rsidRDefault="00300351" w:rsidP="00620B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2200 мм</w:t>
            </w:r>
          </w:p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700 мм</w:t>
            </w:r>
          </w:p>
          <w:p w:rsidR="00300351" w:rsidRDefault="00300351" w:rsidP="00620B6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              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160 мм</w:t>
            </w:r>
          </w:p>
          <w:p w:rsidR="00300351" w:rsidRPr="005E77B3" w:rsidRDefault="00300351" w:rsidP="00620B6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20DB1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1370 кг</w:t>
            </w:r>
          </w:p>
        </w:tc>
        <w:tc>
          <w:tcPr>
            <w:tcW w:w="5175" w:type="dxa"/>
            <w:gridSpan w:val="2"/>
          </w:tcPr>
          <w:p w:rsidR="00300351" w:rsidRPr="005E77B3" w:rsidRDefault="00300351" w:rsidP="00E96A5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 xml:space="preserve">Крышка  </w:t>
            </w: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ПП-20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-1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</w:rPr>
            </w:pPr>
          </w:p>
          <w:p w:rsidR="00300351" w:rsidRDefault="00300351" w:rsidP="00620B6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620B65" w:rsidRDefault="00300351" w:rsidP="00620B6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00351" w:rsidRPr="005E77B3" w:rsidRDefault="00300351" w:rsidP="004B070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  <w:tab/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  <w:t>366,36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шт.</w:t>
            </w:r>
          </w:p>
        </w:tc>
      </w:tr>
      <w:tr w:rsidR="00300351" w:rsidRPr="005E77B3" w:rsidTr="0020480D">
        <w:tc>
          <w:tcPr>
            <w:tcW w:w="3780" w:type="dxa"/>
          </w:tcPr>
          <w:p w:rsidR="00300351" w:rsidRDefault="00300351" w:rsidP="00E96A5F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6" o:spid="_x0000_i1030" type="#_x0000_t75" alt="IMG_7318" style="width:141pt;height:105.75pt;visibility:visible">
                  <v:imagedata r:id="rId10" o:title=""/>
                </v:shape>
              </w:pict>
            </w:r>
          </w:p>
        </w:tc>
        <w:tc>
          <w:tcPr>
            <w:tcW w:w="3240" w:type="dxa"/>
            <w:gridSpan w:val="2"/>
          </w:tcPr>
          <w:p w:rsidR="00300351" w:rsidRPr="005E77B3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2500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мм</w:t>
            </w:r>
          </w:p>
          <w:p w:rsidR="00300351" w:rsidRPr="005E77B3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Высота                              </w:t>
            </w:r>
          </w:p>
          <w:p w:rsidR="00300351" w:rsidRDefault="00300351" w:rsidP="00E96A5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мм</w:t>
            </w:r>
          </w:p>
          <w:p w:rsidR="00300351" w:rsidRPr="00820DB1" w:rsidRDefault="00300351" w:rsidP="00E96A5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20DB1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</w:p>
          <w:p w:rsidR="00300351" w:rsidRPr="005E77B3" w:rsidRDefault="00300351" w:rsidP="007675D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1480 кг</w:t>
            </w:r>
          </w:p>
        </w:tc>
        <w:tc>
          <w:tcPr>
            <w:tcW w:w="5175" w:type="dxa"/>
            <w:gridSpan w:val="2"/>
          </w:tcPr>
          <w:p w:rsidR="00300351" w:rsidRDefault="00300351" w:rsidP="00D528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C72329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Днище П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Дн</w:t>
            </w:r>
            <w:r w:rsidRPr="00C72329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20</w:t>
            </w:r>
          </w:p>
          <w:p w:rsidR="00300351" w:rsidRDefault="00300351" w:rsidP="00D528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620B65" w:rsidRDefault="00300351" w:rsidP="00D528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</w:rPr>
              <w:tab/>
            </w:r>
          </w:p>
          <w:p w:rsidR="00300351" w:rsidRPr="005E77B3" w:rsidRDefault="00300351" w:rsidP="004B070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0"/>
                <w:szCs w:val="40"/>
              </w:rPr>
              <w:t>373,73</w:t>
            </w:r>
          </w:p>
        </w:tc>
      </w:tr>
    </w:tbl>
    <w:p w:rsidR="00300351" w:rsidRDefault="00300351">
      <w:r>
        <w:br w:type="page"/>
      </w:r>
    </w:p>
    <w:tbl>
      <w:tblPr>
        <w:tblpPr w:leftFromText="180" w:rightFromText="180" w:vertAnchor="text" w:horzAnchor="margin" w:tblpXSpec="center" w:tblpY="281"/>
        <w:tblW w:w="10774" w:type="dxa"/>
        <w:tblLook w:val="00A0"/>
      </w:tblPr>
      <w:tblGrid>
        <w:gridCol w:w="3120"/>
        <w:gridCol w:w="4110"/>
        <w:gridCol w:w="3544"/>
      </w:tblGrid>
      <w:tr w:rsidR="00300351" w:rsidRPr="005E77B3">
        <w:trPr>
          <w:trHeight w:val="176"/>
        </w:trPr>
        <w:tc>
          <w:tcPr>
            <w:tcW w:w="107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</w:pPr>
            <w:r>
              <w:rPr>
                <w:noProof/>
                <w:lang w:eastAsia="ru-RU"/>
              </w:rPr>
              <w:pict>
                <v:shape id="Рисунок 11" o:spid="_x0000_s1026" type="#_x0000_t75" alt="https://sun9-73.userapi.com/MNU_TYwDF8eyMQRwkyc0akO6dtekYvS0GUU65Q/KESyabPcHV4.jpg" style="position:absolute;margin-left:-101.9pt;margin-top:5.95pt;width:129pt;height:172pt;z-index:251658240;visibility:visible" wrapcoords="0 0 0 21474 21349 21474 21349 0 0 0">
                  <v:imagedata r:id="rId11" o:title=""/>
                  <w10:wrap type="through"/>
                </v:shape>
              </w:pict>
            </w:r>
            <w:r>
              <w:rPr>
                <w:noProof/>
                <w:lang w:eastAsia="ru-RU"/>
              </w:rPr>
              <w:pict>
                <v:shape id="Рисунок 15" o:spid="_x0000_s1027" type="#_x0000_t75" alt="https://sun9-10.userapi.com/2hkJLjv2LjzRSAtEVDI7BJ0KGTBVOWHrEJt29g/Lj0FLuyZFrY.jpg" style="position:absolute;margin-left:402.45pt;margin-top:10.15pt;width:126pt;height:168pt;z-index:-251656192;visibility:visible" wrapcoords="0 0 0 21407 21343 21407 21343 0 0 0">
                  <v:imagedata r:id="rId12" o:title=""/>
                  <w10:wrap type="tight"/>
                </v:shape>
              </w:pic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 xml:space="preserve">         КОЛЬЦА СТЕНОВЫЕ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>
              <w:rPr>
                <w:noProof/>
                <w:lang w:eastAsia="ru-RU"/>
              </w:rPr>
              <w:pict>
                <v:shape id="Рисунок 14" o:spid="_x0000_s1028" type="#_x0000_t75" alt="https://sun9-25.userapi.com/a-29rCeez3_ntF8JxBqY2rDuK1cH8HKy64gLgw/DQotp7squCA.jpg" style="position:absolute;margin-left:26.45pt;margin-top:4.45pt;width:192.5pt;height:120pt;z-index:-251657216;visibility:visible" wrapcoords="0 0 0 21330 21376 21330 21376 0 0 0">
                  <v:imagedata r:id="rId13" o:title="" croptop="20351f" cropbottom="14546f"/>
                  <w10:wrap type="through"/>
                </v:shape>
              </w:pic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10.2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               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250 мм</w:t>
            </w:r>
          </w:p>
          <w:p w:rsidR="00300351" w:rsidRPr="00521690" w:rsidRDefault="00300351" w:rsidP="00E625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стенки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10.2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E625F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27,65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10.5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               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500 мм</w:t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стенки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1690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 w:rsidRPr="004938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410 кг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10.5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BA0B3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54,31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10.10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                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1000 мм</w:t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стенки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1690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830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кг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10.10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370B86" w:rsidRDefault="00300351" w:rsidP="0079374D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  <w:lang w:val="cs-CZ"/>
              </w:rPr>
              <w:t>85,0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 xml:space="preserve">1 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за 1 шт.</w: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15.9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736817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1680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 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1500 мм</w:t>
            </w:r>
          </w:p>
          <w:p w:rsidR="00300351" w:rsidRPr="00736817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890 мм                </w:t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стенки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1690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980 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кг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15.9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79374D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12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6,98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15.6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736817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1680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 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1500 мм</w:t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59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0 мм                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стенки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1690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650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кг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15.6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79374D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95,4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7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20.9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736817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2200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2000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мм</w:t>
            </w:r>
          </w:p>
          <w:p w:rsidR="00300351" w:rsidRPr="00736817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890 мм                </w:t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стенки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1690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1430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кг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20.9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79374D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 xml:space="preserve">182,04 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за 1 шт.</w:t>
            </w:r>
          </w:p>
        </w:tc>
      </w:tr>
      <w:tr w:rsidR="00300351" w:rsidRPr="005E77B3">
        <w:trPr>
          <w:trHeight w:val="176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BA0B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20.6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736817" w:rsidRDefault="00300351" w:rsidP="00BA0B35">
            <w:pPr>
              <w:spacing w:after="0" w:line="240" w:lineRule="auto"/>
              <w:ind w:left="-1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Диаметр  наружный 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2200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Диаметр внутренний 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2000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мм</w:t>
            </w:r>
          </w:p>
          <w:p w:rsidR="00300351" w:rsidRPr="00736817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Высота      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590</w:t>
            </w:r>
            <w:r w:rsidRPr="0073681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мм                </w:t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Толщина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стенки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1690"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950 </w:t>
            </w:r>
            <w:r w:rsidRPr="005216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кг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КС 20.6</w:t>
            </w:r>
          </w:p>
          <w:p w:rsidR="00300351" w:rsidRPr="005E77B3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BA0B3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Pr="005E77B3" w:rsidRDefault="00300351" w:rsidP="00BA0B3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122,09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</w:tbl>
    <w:p w:rsidR="00300351" w:rsidRDefault="00300351"/>
    <w:p w:rsidR="00300351" w:rsidRDefault="00300351"/>
    <w:tbl>
      <w:tblPr>
        <w:tblW w:w="1105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6"/>
        <w:gridCol w:w="1130"/>
        <w:gridCol w:w="1751"/>
        <w:gridCol w:w="690"/>
        <w:gridCol w:w="104"/>
        <w:gridCol w:w="1900"/>
        <w:gridCol w:w="69"/>
        <w:gridCol w:w="846"/>
        <w:gridCol w:w="247"/>
        <w:gridCol w:w="791"/>
        <w:gridCol w:w="3311"/>
        <w:gridCol w:w="9"/>
      </w:tblGrid>
      <w:tr w:rsidR="00300351" w:rsidRPr="005E77B3">
        <w:trPr>
          <w:gridAfter w:val="1"/>
          <w:wAfter w:w="9" w:type="dxa"/>
        </w:trPr>
        <w:tc>
          <w:tcPr>
            <w:tcW w:w="11045" w:type="dxa"/>
            <w:gridSpan w:val="11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</w:rPr>
            </w:pPr>
            <w:r>
              <w:br w:type="page"/>
            </w:r>
            <w:r w:rsidRPr="005E77B3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>КОЛЬЦА КОМПЕНСАЦИОННЫЕ</w:t>
            </w:r>
          </w:p>
        </w:tc>
      </w:tr>
      <w:tr w:rsidR="00300351" w:rsidRPr="005E77B3">
        <w:trPr>
          <w:gridAfter w:val="1"/>
          <w:wAfter w:w="9" w:type="dxa"/>
        </w:trPr>
        <w:tc>
          <w:tcPr>
            <w:tcW w:w="3881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7" o:spid="_x0000_i1031" type="#_x0000_t75" style="width:156.75pt;height:184.5pt;visibility:visible">
                  <v:imagedata r:id="rId14" o:title="" croptop="4110f" cropbottom="2285f" cropleft="4997f"/>
                </v:shape>
              </w:pict>
            </w:r>
          </w:p>
        </w:tc>
        <w:tc>
          <w:tcPr>
            <w:tcW w:w="3853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Высота                              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60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Толщина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стенки</w:t>
            </w:r>
          </w:p>
          <w:p w:rsidR="00300351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Вес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35кг</w:t>
            </w:r>
          </w:p>
        </w:tc>
        <w:tc>
          <w:tcPr>
            <w:tcW w:w="3311" w:type="dxa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>Кольцо компенсационное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КО 6.6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370B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Default="00300351" w:rsidP="00370B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</w:pPr>
          </w:p>
          <w:p w:rsidR="00300351" w:rsidRPr="005E77B3" w:rsidRDefault="00300351" w:rsidP="0001678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8,23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1 шт.</w:t>
            </w:r>
          </w:p>
        </w:tc>
      </w:tr>
      <w:tr w:rsidR="00300351" w:rsidRPr="005E77B3">
        <w:trPr>
          <w:gridAfter w:val="1"/>
          <w:wAfter w:w="9" w:type="dxa"/>
        </w:trPr>
        <w:tc>
          <w:tcPr>
            <w:tcW w:w="3881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8" o:spid="_x0000_i1032" type="#_x0000_t75" style="width:139.5pt;height:197.25pt;visibility:visible">
                  <v:imagedata r:id="rId15" o:title="" croptop="11761f" cropbottom="2959f" cropleft="13365f" cropright="9138f"/>
                </v:shape>
              </w:pict>
            </w:r>
          </w:p>
        </w:tc>
        <w:tc>
          <w:tcPr>
            <w:tcW w:w="3853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Высота                              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80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Толщина</w:t>
            </w:r>
          </w:p>
          <w:p w:rsidR="00300351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Вес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90BF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5кг</w:t>
            </w:r>
          </w:p>
        </w:tc>
        <w:tc>
          <w:tcPr>
            <w:tcW w:w="3311" w:type="dxa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 xml:space="preserve">Кольцо компенсационное 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КО 6.8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Default="00300351" w:rsidP="005E77B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  <w:p w:rsidR="00300351" w:rsidRDefault="00300351" w:rsidP="00370B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</w:pPr>
          </w:p>
          <w:p w:rsidR="00300351" w:rsidRPr="005E77B3" w:rsidRDefault="00300351" w:rsidP="0001678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12,00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шт.</w:t>
            </w:r>
          </w:p>
        </w:tc>
      </w:tr>
      <w:tr w:rsidR="00300351" w:rsidRPr="005E77B3">
        <w:trPr>
          <w:gridAfter w:val="1"/>
          <w:wAfter w:w="9" w:type="dxa"/>
          <w:trHeight w:val="176"/>
        </w:trPr>
        <w:tc>
          <w:tcPr>
            <w:tcW w:w="3881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9" o:spid="_x0000_i1033" type="#_x0000_t75" style="width:149.25pt;height:165pt;flip:x;visibility:visible">
                  <v:imagedata r:id="rId16" o:title="" croptop="14345f" cropbottom="3115f" cropleft="4163f" cropright="3255f"/>
                </v:shape>
              </w:pict>
            </w:r>
          </w:p>
        </w:tc>
        <w:tc>
          <w:tcPr>
            <w:tcW w:w="3853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Высота                              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Толщина</w:t>
            </w:r>
          </w:p>
          <w:p w:rsidR="00300351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Вес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55кг</w:t>
            </w:r>
          </w:p>
        </w:tc>
        <w:tc>
          <w:tcPr>
            <w:tcW w:w="3311" w:type="dxa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 xml:space="preserve">Кольцо компенсационное 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КО 6.10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14,25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шт.</w:t>
            </w:r>
          </w:p>
        </w:tc>
      </w:tr>
      <w:tr w:rsidR="00300351" w:rsidRPr="005E77B3">
        <w:trPr>
          <w:gridAfter w:val="1"/>
          <w:wAfter w:w="9" w:type="dxa"/>
          <w:trHeight w:val="176"/>
        </w:trPr>
        <w:tc>
          <w:tcPr>
            <w:tcW w:w="3881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77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10" o:spid="_x0000_i1034" type="#_x0000_t75" style="width:129.75pt;height:177.75pt;visibility:visible">
                  <v:imagedata r:id="rId17" o:title="" croptop="5594f" cropbottom="2241f" cropleft="10993f"/>
                </v:shape>
              </w:pict>
            </w:r>
          </w:p>
        </w:tc>
        <w:tc>
          <w:tcPr>
            <w:tcW w:w="3853" w:type="dxa"/>
            <w:gridSpan w:val="5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ind w:left="-12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Диаметр  наружный 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Диаметр внутренний</w:t>
            </w: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625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 xml:space="preserve"> Высота                              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120 мм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</w:rPr>
              <w:t>Толщина</w:t>
            </w:r>
          </w:p>
          <w:p w:rsidR="00300351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100 мм</w:t>
            </w:r>
          </w:p>
          <w:p w:rsidR="00300351" w:rsidRPr="005E77B3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Вес</w:t>
            </w:r>
          </w:p>
          <w:p w:rsidR="00300351" w:rsidRPr="00390BF8" w:rsidRDefault="00300351" w:rsidP="00390BF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65кг</w:t>
            </w:r>
          </w:p>
        </w:tc>
        <w:tc>
          <w:tcPr>
            <w:tcW w:w="3311" w:type="dxa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  <w:t xml:space="preserve">Кольцо компенсационное 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  <w:t>КО 6.12</w:t>
            </w: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5E77B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15,80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</w:tc>
      </w:tr>
      <w:tr w:rsidR="00300351" w:rsidRPr="005E77B3">
        <w:trPr>
          <w:gridAfter w:val="1"/>
          <w:wAfter w:w="9" w:type="dxa"/>
          <w:trHeight w:val="176"/>
        </w:trPr>
        <w:tc>
          <w:tcPr>
            <w:tcW w:w="3881" w:type="dxa"/>
            <w:gridSpan w:val="5"/>
            <w:tcBorders>
              <w:left w:val="nil"/>
              <w:bottom w:val="nil"/>
              <w:right w:val="nil"/>
            </w:tcBorders>
          </w:tcPr>
          <w:p w:rsidR="00300351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53" w:type="dxa"/>
            <w:gridSpan w:val="5"/>
            <w:tcBorders>
              <w:left w:val="nil"/>
              <w:bottom w:val="nil"/>
              <w:right w:val="nil"/>
            </w:tcBorders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11" w:type="dxa"/>
            <w:tcBorders>
              <w:left w:val="nil"/>
              <w:bottom w:val="nil"/>
              <w:right w:val="nil"/>
            </w:tcBorders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176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>БЛОКИ СТЕН ПОДВАЛОВ (ФБС)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3100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2" o:spid="_x0000_s1029" type="#_x0000_t75" style="position:absolute;margin-left:406.7pt;margin-top:11pt;width:111.25pt;height:148.35pt;z-index:-251662336;visibility:visible;mso-position-horizontal-relative:margin;mso-position-vertical-relative:text" wrapcoords="0 0 0 21403 21260 21403 21260 0 0 0">
                  <v:imagedata r:id="rId18" o:title=""/>
                  <w10:wrap type="through" anchorx="margin"/>
                </v:shape>
              </w:pict>
            </w:r>
            <w:r>
              <w:rPr>
                <w:noProof/>
                <w:lang w:eastAsia="ru-RU"/>
              </w:rPr>
              <w:pict>
                <v:shape id="Рисунок 22" o:spid="_x0000_s1030" type="#_x0000_t75" style="position:absolute;margin-left:-.1pt;margin-top:14.35pt;width:188.25pt;height:141pt;z-index:-251659264;visibility:visible;mso-position-horizontal-relative:text;mso-position-vertical-relative:text" wrapcoords="0 0 0 21370 21514 21370 21514 0 0 0">
                  <v:imagedata r:id="rId19" o:title=""/>
                  <w10:wrap type="through"/>
                </v:shape>
              </w:pic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0" o:spid="_x0000_s1031" type="#_x0000_t75" style="position:absolute;margin-left:.1pt;margin-top:10.65pt;width:190.9pt;height:122pt;z-index:-251663360;visibility:visible" wrapcoords="0 0 0 21246 21385 21246 21385 0 0 0">
                  <v:imagedata r:id="rId20" o:title="" croptop="11413f" cropbottom="8265f" cropleft="10089f" cropright="1646f"/>
                  <w10:wrap type="through"/>
                </v:shape>
              </w:pic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275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Марка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F23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Размер, мм</w:t>
            </w:r>
          </w:p>
          <w:p w:rsidR="00300351" w:rsidRPr="00F23261" w:rsidRDefault="00300351" w:rsidP="00F23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23261">
              <w:rPr>
                <w:rFonts w:ascii="Times New Roman" w:hAnsi="Times New Roman" w:cs="Times New Roman"/>
                <w:lang w:eastAsia="ru-RU"/>
              </w:rPr>
              <w:t>(длина</w:t>
            </w:r>
            <w:r w:rsidRPr="00F23261">
              <w:rPr>
                <w:rFonts w:ascii="Times New Roman" w:hAnsi="Times New Roman" w:cs="Times New Roman"/>
                <w:vertAlign w:val="superscript"/>
                <w:lang w:eastAsia="ru-RU"/>
              </w:rPr>
              <w:t>х</w:t>
            </w:r>
            <w:r w:rsidRPr="00F23261">
              <w:rPr>
                <w:rFonts w:ascii="Times New Roman" w:hAnsi="Times New Roman" w:cs="Times New Roman"/>
                <w:lang w:eastAsia="ru-RU"/>
              </w:rPr>
              <w:t>ширина</w:t>
            </w:r>
            <w:r w:rsidRPr="00F23261">
              <w:rPr>
                <w:rFonts w:ascii="Times New Roman" w:hAnsi="Times New Roman" w:cs="Times New Roman"/>
                <w:vertAlign w:val="superscript"/>
                <w:lang w:eastAsia="ru-RU"/>
              </w:rPr>
              <w:t>х</w:t>
            </w:r>
            <w:r w:rsidRPr="00F23261">
              <w:rPr>
                <w:rFonts w:ascii="Times New Roman" w:hAnsi="Times New Roman" w:cs="Times New Roman"/>
                <w:lang w:eastAsia="ru-RU"/>
              </w:rPr>
              <w:t>высота)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Объём, м</w:t>
            </w:r>
            <w:r w:rsidRPr="00564C2F">
              <w:rPr>
                <w:rFonts w:ascii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Вес, т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A0B35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t>Стоимость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 НДС </w:t>
            </w:r>
            <w:r w:rsidRPr="00BA0B35"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  <w:lang w:eastAsia="ru-RU"/>
              </w:rPr>
              <w:t>за единицу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, </w:t>
            </w:r>
          </w:p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бел. р.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24.6.6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2380х600х580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0,815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1,96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E625F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161,68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24.5.6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2380х500х580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0,679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1,63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E625F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cs-CZ" w:eastAsia="ru-RU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34,70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24.4.6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2380х400х580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0,543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1,3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A1431D" w:rsidRDefault="00300351" w:rsidP="00E625F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105,93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24.3.6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2380х300х580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0,406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0,97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80,70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12.6.6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1180х600х580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0,398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0,96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79,26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12.6.3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1180х600х280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0,191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0,46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38,18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12.5.6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1180х500х580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0,331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0,79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A1431D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66,88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12.5.3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1180х500х280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0,159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0,38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32,31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12.4.6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1180х400х580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0,265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0,64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DB2B88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54,60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12.4.3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1180х400х280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0,127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0,31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26,29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12.3.6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1180х300х580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0,203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0,458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A143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40,46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12.3.3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1180х300х280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0,100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0,24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A143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19,96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9.6.6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880х600х580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0,293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59,84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9.5.6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880х500х580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0,244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0,59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48,00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9.4.6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880х400х580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0,195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0,47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38,99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6600CC"/>
                <w:sz w:val="36"/>
                <w:szCs w:val="36"/>
                <w:lang w:eastAsia="ru-RU"/>
              </w:rPr>
              <w:t>9.3.6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880х300х580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0,146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0,35</w:t>
            </w:r>
          </w:p>
        </w:tc>
        <w:tc>
          <w:tcPr>
            <w:tcW w:w="43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3E7F63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29,07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E7F4D" w:rsidRDefault="00300351" w:rsidP="0067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A1431D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>ПЛИТЫ ПУСТОТНОГО НАСТИЛА (ПТМ)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564C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Объём, м</w:t>
            </w:r>
            <w:r w:rsidRPr="007E7F4D">
              <w:rPr>
                <w:rFonts w:ascii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E7F4D" w:rsidRDefault="00300351" w:rsidP="00A143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BA0B35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t>Стоимость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 НДС </w:t>
            </w:r>
            <w:r w:rsidRPr="00BA0B35"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  <w:lang w:eastAsia="ru-RU"/>
              </w:rPr>
              <w:t>за единицу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 бел. р.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27.15.22-8.0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0,870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219,40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28.12.22-8,0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0,720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153,48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28.15.22-11,0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0,905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227,82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28.15.22-8,0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0,900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205,86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28.15.22-9,0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0,799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209,45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30.12.22-7,0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0,780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194,37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30.12.22-9,0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0,780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194,14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30.15.22-13,0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3E7F6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260,49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30.15.22-7,0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3E7F6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                            247,34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30.15.22-9,0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0,977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242,68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36.12.22-11,0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0,937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256,74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36.12.22-7,0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0,937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236,89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36.15.22-10,0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1,170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316,61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36.15.22-13,0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1,170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335,79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36.15.22-6,0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1,170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267,19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42.12.22-10,0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1,090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327,48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42.12.22-7,0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1,090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308,80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42.15.22-13,0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1,370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393,19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42.15.22-6,0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1,370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353,11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42.15.22-7,0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1,370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384,33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3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ПТМ 42.15.22-9,0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1,370</w:t>
            </w:r>
          </w:p>
        </w:tc>
        <w:tc>
          <w:tcPr>
            <w:tcW w:w="5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401,57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E77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>ТРУБЫ БЕЗНАПОРНЫЕ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5" o:spid="_x0000_s1032" type="#_x0000_t75" alt="https://zavod-jbi.by/uploads/posts/2020-10/1602013546_tyu60.25.png" style="position:absolute;margin-left:-113.55pt;margin-top:-.65pt;width:106.15pt;height:225pt;z-index:-251661312;visibility:visible;mso-position-horizontal-relative:text;mso-position-vertical-relative:text" wrapcoords="0 0 0 21456 21366 21456 21366 0 0 0">
                  <v:imagedata r:id="rId21" o:title=""/>
                  <w10:wrap type="tight"/>
                </v:shape>
              </w:pic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ТБ 60.25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Диаметр  внутренний 600  мм. 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Длина 2500 мм. Толщина стенки 75 мм .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Вес 1400 кг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  <w:lang w:eastAsia="ru-RU"/>
              </w:rPr>
            </w:pPr>
          </w:p>
          <w:p w:rsidR="00300351" w:rsidRPr="005E77B3" w:rsidRDefault="00300351" w:rsidP="005E77B3">
            <w:pPr>
              <w:shd w:val="clear" w:color="auto" w:fill="F8F8F8"/>
              <w:spacing w:before="100" w:beforeAutospacing="1" w:after="0" w:line="240" w:lineRule="auto"/>
              <w:rPr>
                <w:rFonts w:ascii="Arial" w:hAnsi="Arial" w:cs="Arial"/>
                <w:color w:val="000000"/>
                <w:sz w:val="27"/>
                <w:szCs w:val="27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  <w:lang w:eastAsia="ru-RU"/>
              </w:rPr>
              <w:t> </w:t>
            </w:r>
            <w:r w:rsidRPr="005E77B3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             Стоимость с НДС          </w:t>
            </w: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  <w:lang w:eastAsia="ru-RU"/>
              </w:rPr>
              <w:t>           </w:t>
            </w:r>
          </w:p>
          <w:p w:rsidR="00300351" w:rsidRPr="005E77B3" w:rsidRDefault="00300351" w:rsidP="005E77B3">
            <w:pPr>
              <w:shd w:val="clear" w:color="auto" w:fill="F8F8F8"/>
              <w:spacing w:before="100" w:beforeAutospacing="1" w:after="0" w:line="240" w:lineRule="auto"/>
              <w:rPr>
                <w:rFonts w:ascii="Arial" w:hAnsi="Arial" w:cs="Arial"/>
                <w:color w:val="000000"/>
                <w:sz w:val="27"/>
                <w:szCs w:val="27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  <w:lang w:eastAsia="ru-RU"/>
              </w:rPr>
              <w:t xml:space="preserve">                                                               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52"/>
                <w:szCs w:val="52"/>
                <w:lang w:eastAsia="ru-RU"/>
              </w:rPr>
              <w:t>163,87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шт.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6" o:spid="_x0000_s1033" type="#_x0000_t75" alt="https://zavod-jbi.by/uploads/posts/2020-10/1602013590_tyu100.25.png" style="position:absolute;margin-left:-193.15pt;margin-top:7.6pt;width:172.4pt;height:125.25pt;z-index:251656192;visibility:visible;mso-position-horizontal-relative:text;mso-position-vertical-relative:text" wrapcoords="0 0 0 21471 21425 21471 21425 0 0 0">
                  <v:imagedata r:id="rId22" o:title=""/>
                  <w10:wrap type="through"/>
                </v:shape>
              </w:pict>
            </w: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 xml:space="preserve">       ТБ 100.25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Диаметр  внутренний 1000  мм. 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Длина 2500 мм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. Толщина стенки  </w:t>
            </w:r>
            <w:r w:rsidRPr="003B60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130 мм .</w:t>
            </w:r>
          </w:p>
          <w:p w:rsidR="00300351" w:rsidRPr="005E77B3" w:rsidRDefault="00300351" w:rsidP="005E77B3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300351" w:rsidRDefault="00300351" w:rsidP="00BE3FA4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Вес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3465 кг</w:t>
            </w:r>
          </w:p>
          <w:p w:rsidR="00300351" w:rsidRPr="00BE3FA4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Стоимость с НДС          </w:t>
            </w:r>
            <w:r w:rsidRPr="005E77B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6"/>
                <w:szCs w:val="36"/>
                <w:lang w:eastAsia="ru-RU"/>
              </w:rPr>
              <w:t xml:space="preserve">              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52"/>
                <w:szCs w:val="52"/>
                <w:lang w:eastAsia="ru-RU"/>
              </w:rPr>
              <w:t>412,18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F512C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</w:pPr>
            <w:r>
              <w:rPr>
                <w:noProof/>
                <w:lang w:eastAsia="ru-RU"/>
              </w:rPr>
              <w:pict>
                <v:shape id="Рисунок 52" o:spid="_x0000_s1034" type="#_x0000_t75" alt="IMG_7291" style="position:absolute;left:0;text-align:left;margin-left:7.65pt;margin-top:-.25pt;width:135.3pt;height:93.35pt;z-index:-251654144;visibility:visible;mso-position-horizontal-relative:text;mso-position-vertical-relative:text">
                  <v:imagedata r:id="rId23" o:title="" croptop="982f" cropbottom="7299f" cropleft="1818f" cropright="1450f"/>
                  <w10:wrap type="square"/>
                </v:shape>
              </w:pict>
            </w:r>
            <w:r>
              <w:rPr>
                <w:noProof/>
                <w:lang w:eastAsia="ru-RU"/>
              </w:rPr>
              <w:pict>
                <v:shape id="Рисунок 51" o:spid="_x0000_s1035" type="#_x0000_t75" alt="IMG_7294" style="position:absolute;left:0;text-align:left;margin-left:402.75pt;margin-top:4.7pt;width:110.75pt;height:80.7pt;z-index:-251655168;visibility:visible;mso-position-horizontal-relative:text;mso-position-vertical-relative:text" wrapcoords="0 0 0 21279 21356 21279 21356 0 0 0">
                  <v:imagedata r:id="rId24" o:title="" croptop="8985f" cropbottom="2639f" cropleft="7980f" cropright="1616f"/>
                  <w10:wrap type="tight"/>
                </v:shape>
              </w:pict>
            </w:r>
          </w:p>
          <w:p w:rsidR="00300351" w:rsidRPr="00F512C2" w:rsidRDefault="00300351" w:rsidP="00F512C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</w:pPr>
            <w:r w:rsidRPr="00F33EBC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>ЛЕНТОЧНЫЕ ФУНДАМЕНТЫ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F33EBC" w:rsidRDefault="00300351" w:rsidP="00F33E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F33EBC" w:rsidRDefault="00300351" w:rsidP="00F33E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Объём, м</w:t>
            </w:r>
            <w:r w:rsidRPr="00F33EBC">
              <w:rPr>
                <w:rFonts w:ascii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351" w:rsidRPr="00F33EBC" w:rsidRDefault="00300351" w:rsidP="00F33E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22CFC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Стоимость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 НДС </w:t>
            </w:r>
            <w:r w:rsidRPr="003948A2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за единицу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бел. р.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10.12.4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0,260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85,38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10.8.4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0,170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55,71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12.12.3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0,310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104,29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12.12.4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0,310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109,01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12.24.4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0,650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227,65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12.8.4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0,200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AC07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                              71,06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14.12.4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0,360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138,61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14.24.4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</w:t>
            </w: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288,56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14.8.4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0,230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AC07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                              89,51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16.12.4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0,410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171,80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16.24.4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0,860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357,31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16.8.4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0,230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101,15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20.12.4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0,780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274,20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20.8.4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0,500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173,70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24.8.4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0,580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222,65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6.12.4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0,180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56,52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8.24.4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0,460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149,67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10.24.4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0,550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178,91</w:t>
            </w:r>
          </w:p>
        </w:tc>
      </w:tr>
      <w:tr w:rsidR="00300351" w:rsidRPr="00F33EB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 8.12.4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769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0,220</w:t>
            </w:r>
          </w:p>
        </w:tc>
        <w:tc>
          <w:tcPr>
            <w:tcW w:w="52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776907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91,32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1084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</w:pPr>
            <w:r>
              <w:br w:type="page"/>
            </w:r>
            <w:r w:rsidRPr="005E77B3">
              <w:rPr>
                <w:rFonts w:ascii="Times New Roman" w:hAnsi="Times New Roman" w:cs="Times New Roman"/>
                <w:b/>
                <w:bCs/>
                <w:color w:val="1209C7"/>
                <w:sz w:val="36"/>
                <w:szCs w:val="36"/>
              </w:rPr>
              <w:t xml:space="preserve">ПЛИТКА И БОРДЮР                                 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Бордюр тротуарный</w:t>
            </w:r>
          </w:p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БР 100.20.8</w:t>
            </w:r>
          </w:p>
        </w:tc>
        <w:tc>
          <w:tcPr>
            <w:tcW w:w="38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5E77B3">
              <w:rPr>
                <w:rFonts w:eastAsia="Times New Roman" w:cs="Times New Roman"/>
              </w:rPr>
              <w:object w:dxaOrig="11805" w:dyaOrig="9885">
                <v:shape id="_x0000_i1035" type="#_x0000_t75" style="width:112.5pt;height:93.75pt" o:ole="">
                  <v:imagedata r:id="rId25" o:title=""/>
                </v:shape>
                <o:OLEObject Type="Embed" ProgID="Paint.Picture" ShapeID="_x0000_i1035" DrawAspect="Content" ObjectID="_1749975731" r:id="rId26"/>
              </w:objec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 xml:space="preserve">Бордюр тротуарный </w:t>
            </w: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776907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4,46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Плитка 30*30</w:t>
            </w:r>
          </w:p>
        </w:tc>
        <w:tc>
          <w:tcPr>
            <w:tcW w:w="38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5E77B3">
              <w:rPr>
                <w:rFonts w:eastAsia="Times New Roman" w:cs="Times New Roman"/>
              </w:rPr>
              <w:object w:dxaOrig="14475" w:dyaOrig="12885">
                <v:shape id="_x0000_i1036" type="#_x0000_t75" style="width:108.75pt;height:90pt" o:ole="">
                  <v:imagedata r:id="rId27" o:title=""/>
                </v:shape>
                <o:OLEObject Type="Embed" ProgID="Paint.Picture" ShapeID="_x0000_i1036" DrawAspect="Content" ObjectID="_1749975732" r:id="rId28"/>
              </w:objec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Плитка 30*30</w:t>
            </w: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776907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0,35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за 1 шт.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Плитка 40*40</w:t>
            </w:r>
          </w:p>
        </w:tc>
        <w:tc>
          <w:tcPr>
            <w:tcW w:w="38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5E77B3">
              <w:rPr>
                <w:rFonts w:eastAsia="Times New Roman" w:cs="Times New Roman"/>
              </w:rPr>
              <w:object w:dxaOrig="11085" w:dyaOrig="9285">
                <v:shape id="_x0000_i1037" type="#_x0000_t75" style="width:122.25pt;height:97.5pt" o:ole="">
                  <v:imagedata r:id="rId29" o:title=""/>
                </v:shape>
                <o:OLEObject Type="Embed" ProgID="Paint.Picture" ShapeID="_x0000_i1037" DrawAspect="Content" ObjectID="_1749975733" r:id="rId30"/>
              </w:objec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5E77B3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Плитка 40*40</w:t>
            </w: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776907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1,40</w:t>
            </w:r>
            <w:r w:rsidRPr="00370B8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за 1 шт.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776907">
            <w:pPr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DE2925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Ф-1 (фундамент/</w:t>
            </w:r>
          </w:p>
          <w:p w:rsidR="00300351" w:rsidRPr="00DE2925" w:rsidRDefault="00300351" w:rsidP="00776907">
            <w:pPr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DE2925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стакан)</w:t>
            </w:r>
          </w:p>
        </w:tc>
        <w:tc>
          <w:tcPr>
            <w:tcW w:w="38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5E77B3" w:rsidRDefault="00300351" w:rsidP="00776907">
            <w:pPr>
              <w:spacing w:after="0" w:line="240" w:lineRule="auto"/>
              <w:jc w:val="center"/>
            </w:pPr>
            <w:r w:rsidRPr="009E7748">
              <w:rPr>
                <w:noProof/>
                <w:lang w:eastAsia="ru-RU"/>
              </w:rPr>
              <w:pict>
                <v:shape id="Рисунок 15" o:spid="_x0000_i1038" type="#_x0000_t75" alt="IMG_7305" style="width:105.75pt;height:141pt;visibility:visible">
                  <v:imagedata r:id="rId31" o:title=""/>
                </v:shape>
              </w:pic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DE2925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 xml:space="preserve">Ф-1 </w:t>
            </w:r>
          </w:p>
          <w:p w:rsidR="00300351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</w:p>
          <w:p w:rsidR="00300351" w:rsidRPr="00DE2925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  <w:lang w:eastAsia="ru-RU"/>
              </w:rPr>
              <w:t>Объём изделия 0,34 м</w:t>
            </w:r>
            <w:r w:rsidRPr="00DE2925">
              <w:rPr>
                <w:rFonts w:ascii="Times New Roman" w:hAnsi="Times New Roman" w:cs="Times New Roman"/>
                <w:b/>
                <w:bCs/>
                <w:color w:val="7030A0"/>
                <w:sz w:val="28"/>
                <w:szCs w:val="28"/>
                <w:vertAlign w:val="superscript"/>
                <w:lang w:eastAsia="ru-RU"/>
              </w:rPr>
              <w:t>3</w:t>
            </w: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Стоимость с НДС </w:t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5E77B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  <w:p w:rsidR="00300351" w:rsidRPr="005E77B3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>135,03</w:t>
            </w:r>
            <w:r w:rsidRPr="00B872EE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 xml:space="preserve">за 1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шт.</w:t>
            </w:r>
          </w:p>
        </w:tc>
      </w:tr>
      <w:tr w:rsidR="00300351" w:rsidRPr="005E77B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206" w:type="dxa"/>
          <w:trHeight w:val="97"/>
        </w:trPr>
        <w:tc>
          <w:tcPr>
            <w:tcW w:w="28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DE2925" w:rsidRDefault="00300351" w:rsidP="00776907">
            <w:pPr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</w:pPr>
            <w:r w:rsidRPr="00DE2925">
              <w:rPr>
                <w:rFonts w:ascii="Times New Roman" w:hAnsi="Times New Roman" w:cs="Times New Roman"/>
                <w:b/>
                <w:bCs/>
                <w:color w:val="7030A0"/>
                <w:sz w:val="36"/>
                <w:szCs w:val="36"/>
                <w:lang w:eastAsia="ru-RU"/>
              </w:rPr>
              <w:t>ПТП 12.5.8.6</w:t>
            </w:r>
          </w:p>
        </w:tc>
        <w:tc>
          <w:tcPr>
            <w:tcW w:w="38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Pr="006E1C34" w:rsidRDefault="00300351" w:rsidP="007769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Объём единицы </w:t>
            </w:r>
            <w:r w:rsidRPr="006E1C3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0,038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6E1C34">
              <w:rPr>
                <w:rFonts w:ascii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351" w:rsidRDefault="00300351" w:rsidP="007769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E77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Стоимость с НДС</w:t>
            </w:r>
          </w:p>
          <w:p w:rsidR="00300351" w:rsidRPr="006E1C34" w:rsidRDefault="00300351" w:rsidP="0077690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44"/>
                <w:szCs w:val="44"/>
              </w:rPr>
              <w:t xml:space="preserve">17,70 </w:t>
            </w:r>
            <w:r w:rsidRPr="00B872EE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 xml:space="preserve">за 1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шт.</w:t>
            </w:r>
          </w:p>
        </w:tc>
      </w:tr>
    </w:tbl>
    <w:p w:rsidR="00300351" w:rsidRPr="00A3273A" w:rsidRDefault="00300351" w:rsidP="006B7CDB"/>
    <w:sectPr w:rsidR="00300351" w:rsidRPr="00A3273A" w:rsidSect="00620B65">
      <w:pgSz w:w="11906" w:h="16838"/>
      <w:pgMar w:top="426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B1AC5"/>
    <w:rsid w:val="00012F49"/>
    <w:rsid w:val="00016788"/>
    <w:rsid w:val="00060B29"/>
    <w:rsid w:val="00084DBB"/>
    <w:rsid w:val="000D3485"/>
    <w:rsid w:val="00101D73"/>
    <w:rsid w:val="00113DD2"/>
    <w:rsid w:val="001170E5"/>
    <w:rsid w:val="0015399C"/>
    <w:rsid w:val="001572FC"/>
    <w:rsid w:val="0017005F"/>
    <w:rsid w:val="001F2134"/>
    <w:rsid w:val="0020480D"/>
    <w:rsid w:val="002175B6"/>
    <w:rsid w:val="00250027"/>
    <w:rsid w:val="002643D4"/>
    <w:rsid w:val="00271E85"/>
    <w:rsid w:val="002E2F83"/>
    <w:rsid w:val="002F374E"/>
    <w:rsid w:val="00300351"/>
    <w:rsid w:val="00370B86"/>
    <w:rsid w:val="00390BF8"/>
    <w:rsid w:val="003948A2"/>
    <w:rsid w:val="003A6B3C"/>
    <w:rsid w:val="003B6098"/>
    <w:rsid w:val="003E56DC"/>
    <w:rsid w:val="003E7F63"/>
    <w:rsid w:val="00474B17"/>
    <w:rsid w:val="00475541"/>
    <w:rsid w:val="0049381D"/>
    <w:rsid w:val="004B0701"/>
    <w:rsid w:val="00521690"/>
    <w:rsid w:val="005465A2"/>
    <w:rsid w:val="00555197"/>
    <w:rsid w:val="00564C2F"/>
    <w:rsid w:val="00566C6C"/>
    <w:rsid w:val="00582315"/>
    <w:rsid w:val="0059401B"/>
    <w:rsid w:val="005E77B3"/>
    <w:rsid w:val="00620B65"/>
    <w:rsid w:val="006638F6"/>
    <w:rsid w:val="00677B65"/>
    <w:rsid w:val="006A7F7C"/>
    <w:rsid w:val="006B7CDB"/>
    <w:rsid w:val="006D169C"/>
    <w:rsid w:val="006E1C34"/>
    <w:rsid w:val="007367A5"/>
    <w:rsid w:val="00736817"/>
    <w:rsid w:val="007466DC"/>
    <w:rsid w:val="00760D36"/>
    <w:rsid w:val="00761A68"/>
    <w:rsid w:val="007675D5"/>
    <w:rsid w:val="00770135"/>
    <w:rsid w:val="0077392A"/>
    <w:rsid w:val="00776907"/>
    <w:rsid w:val="0079374D"/>
    <w:rsid w:val="007E05F7"/>
    <w:rsid w:val="007E7F4D"/>
    <w:rsid w:val="00815365"/>
    <w:rsid w:val="00820DB1"/>
    <w:rsid w:val="0083373D"/>
    <w:rsid w:val="00873857"/>
    <w:rsid w:val="0088393B"/>
    <w:rsid w:val="008B1AC5"/>
    <w:rsid w:val="008C5EB7"/>
    <w:rsid w:val="008F0592"/>
    <w:rsid w:val="009026F3"/>
    <w:rsid w:val="00922CFC"/>
    <w:rsid w:val="0096525B"/>
    <w:rsid w:val="009925AB"/>
    <w:rsid w:val="009B27D9"/>
    <w:rsid w:val="009D74B2"/>
    <w:rsid w:val="009E7748"/>
    <w:rsid w:val="009F2C90"/>
    <w:rsid w:val="00A1431D"/>
    <w:rsid w:val="00A3273A"/>
    <w:rsid w:val="00A83FD8"/>
    <w:rsid w:val="00AC074A"/>
    <w:rsid w:val="00AE0304"/>
    <w:rsid w:val="00B31ED3"/>
    <w:rsid w:val="00B56E6F"/>
    <w:rsid w:val="00B860E2"/>
    <w:rsid w:val="00B872EE"/>
    <w:rsid w:val="00BA0B35"/>
    <w:rsid w:val="00BA6346"/>
    <w:rsid w:val="00BE1EFC"/>
    <w:rsid w:val="00BE3FA4"/>
    <w:rsid w:val="00C72329"/>
    <w:rsid w:val="00CB0F3D"/>
    <w:rsid w:val="00CC087E"/>
    <w:rsid w:val="00D500E7"/>
    <w:rsid w:val="00D528FD"/>
    <w:rsid w:val="00DB22F8"/>
    <w:rsid w:val="00DB2B88"/>
    <w:rsid w:val="00DB61F4"/>
    <w:rsid w:val="00DE2925"/>
    <w:rsid w:val="00DE3B07"/>
    <w:rsid w:val="00E073B8"/>
    <w:rsid w:val="00E22310"/>
    <w:rsid w:val="00E433A5"/>
    <w:rsid w:val="00E625FA"/>
    <w:rsid w:val="00E6557A"/>
    <w:rsid w:val="00E77309"/>
    <w:rsid w:val="00E8126A"/>
    <w:rsid w:val="00E96A5F"/>
    <w:rsid w:val="00EA445C"/>
    <w:rsid w:val="00EA6537"/>
    <w:rsid w:val="00EB0233"/>
    <w:rsid w:val="00ED0759"/>
    <w:rsid w:val="00EE3FCA"/>
    <w:rsid w:val="00EE52B6"/>
    <w:rsid w:val="00F051D6"/>
    <w:rsid w:val="00F10F74"/>
    <w:rsid w:val="00F11274"/>
    <w:rsid w:val="00F23261"/>
    <w:rsid w:val="00F3381A"/>
    <w:rsid w:val="00F33EBC"/>
    <w:rsid w:val="00F512C2"/>
    <w:rsid w:val="00F56FC7"/>
    <w:rsid w:val="00F62B16"/>
    <w:rsid w:val="00FC1494"/>
    <w:rsid w:val="00FC5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27D9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B1AC5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99"/>
    <w:qFormat/>
    <w:rsid w:val="00A3273A"/>
    <w:rPr>
      <w:b/>
      <w:bCs/>
    </w:rPr>
  </w:style>
  <w:style w:type="character" w:styleId="Emphasis">
    <w:name w:val="Emphasis"/>
    <w:basedOn w:val="DefaultParagraphFont"/>
    <w:uiPriority w:val="99"/>
    <w:qFormat/>
    <w:rsid w:val="00A3273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480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7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oleObject" Target="embeddings/oleObject3.bin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4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30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66</TotalTime>
  <Pages>7</Pages>
  <Words>932</Words>
  <Characters>5317</Characters>
  <Application>Microsoft Office Outlook</Application>
  <DocSecurity>0</DocSecurity>
  <Lines>0</Lines>
  <Paragraphs>0</Paragraphs>
  <ScaleCrop>false</ScaleCrop>
  <Company>Организация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Customer</cp:lastModifiedBy>
  <cp:revision>3</cp:revision>
  <dcterms:created xsi:type="dcterms:W3CDTF">2023-07-04T07:14:00Z</dcterms:created>
  <dcterms:modified xsi:type="dcterms:W3CDTF">2023-07-04T08:34:00Z</dcterms:modified>
</cp:coreProperties>
</file>